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85E0D" w14:textId="3AFECFDF" w:rsidR="00CF5C13" w:rsidRDefault="00A77401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C7984A9" wp14:editId="4781D373">
            <wp:extent cx="8635042" cy="5672892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71676" cy="569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0E1E613" wp14:editId="07ED69E0">
            <wp:extent cx="8625840" cy="5731510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258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E479A" w14:textId="026B1BC8" w:rsidR="00A77401" w:rsidRDefault="00A77401">
      <w:r>
        <w:rPr>
          <w:noProof/>
          <w:lang w:eastAsia="en-GB"/>
        </w:rPr>
        <w:lastRenderedPageBreak/>
        <w:drawing>
          <wp:inline distT="0" distB="0" distL="0" distR="0" wp14:anchorId="6D78DD30" wp14:editId="50CA7804">
            <wp:extent cx="8749665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496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57177" w14:textId="393B9A62" w:rsidR="00A77401" w:rsidRDefault="00A77401">
      <w:r>
        <w:rPr>
          <w:noProof/>
          <w:lang w:eastAsia="en-GB"/>
        </w:rPr>
        <w:lastRenderedPageBreak/>
        <w:drawing>
          <wp:inline distT="0" distB="0" distL="0" distR="0" wp14:anchorId="6279F842" wp14:editId="7C35DBBB">
            <wp:extent cx="8792845" cy="5731510"/>
            <wp:effectExtent l="0" t="0" r="825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928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E6869" w14:textId="6B126DC7" w:rsidR="00A77401" w:rsidRDefault="00A77401">
      <w:r>
        <w:rPr>
          <w:noProof/>
          <w:lang w:eastAsia="en-GB"/>
        </w:rPr>
        <w:lastRenderedPageBreak/>
        <w:drawing>
          <wp:inline distT="0" distB="0" distL="0" distR="0" wp14:anchorId="3D0A51A5" wp14:editId="4FEB0593">
            <wp:extent cx="8776335" cy="5731510"/>
            <wp:effectExtent l="0" t="0" r="571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763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401" w:rsidSect="00A7740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401"/>
    <w:rsid w:val="00A77401"/>
    <w:rsid w:val="00CF5C13"/>
    <w:rsid w:val="00D82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4FF1A"/>
  <w15:chartTrackingRefBased/>
  <w15:docId w15:val="{4D6B7513-2FC9-4A5E-A8F8-A2144B0BA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B3A9F802</Template>
  <TotalTime>5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Golding</dc:creator>
  <cp:keywords/>
  <dc:description/>
  <cp:lastModifiedBy>Dean Corani</cp:lastModifiedBy>
  <cp:revision>1</cp:revision>
  <dcterms:created xsi:type="dcterms:W3CDTF">2021-05-05T06:12:00Z</dcterms:created>
  <dcterms:modified xsi:type="dcterms:W3CDTF">2021-05-28T08:28:00Z</dcterms:modified>
</cp:coreProperties>
</file>